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0A8C7" w14:textId="7598E46A" w:rsidR="00FB48D4" w:rsidRPr="00E2717E" w:rsidRDefault="001E474D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NOMBRE DEL EQUIPO:</w:t>
      </w:r>
      <w:r w:rsidR="00E2717E">
        <w:rPr>
          <w:b/>
          <w:lang w:val="es-ES_tradnl"/>
        </w:rPr>
        <w:t xml:space="preserve"> </w:t>
      </w:r>
    </w:p>
    <w:p w14:paraId="0E924766" w14:textId="057FC03B" w:rsidR="001E474D" w:rsidRPr="00E2717E" w:rsidRDefault="001E474D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NOMBRE DEL COORDINADOR/A:</w:t>
      </w:r>
      <w:r w:rsidR="00E2717E">
        <w:rPr>
          <w:b/>
          <w:lang w:val="es-ES_tradnl"/>
        </w:rPr>
        <w:t xml:space="preserve"> </w:t>
      </w:r>
    </w:p>
    <w:p w14:paraId="47BF286D" w14:textId="05BDA7A2" w:rsidR="008D6344" w:rsidRPr="00E2717E" w:rsidRDefault="008D6344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NOMBRE DEL TUTOR/A</w:t>
      </w:r>
      <w:r w:rsidR="00E2717E">
        <w:rPr>
          <w:b/>
          <w:lang w:val="es-ES_tradnl"/>
        </w:rPr>
        <w:t xml:space="preserve">: </w:t>
      </w:r>
    </w:p>
    <w:p w14:paraId="078DD6AE" w14:textId="6D96C053" w:rsidR="001E474D" w:rsidRPr="00E2717E" w:rsidRDefault="001E474D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CURSO ACADÉMICO: 2021-2022</w:t>
      </w:r>
    </w:p>
    <w:p w14:paraId="27721632" w14:textId="399647FE" w:rsidR="001E474D" w:rsidRDefault="001E474D" w:rsidP="001E474D">
      <w:pPr>
        <w:ind w:left="567"/>
        <w:rPr>
          <w:lang w:val="es-ES_tradnl"/>
        </w:rPr>
      </w:pPr>
    </w:p>
    <w:p w14:paraId="5554B09E" w14:textId="0B57A101" w:rsidR="008D6344" w:rsidRDefault="008D6344" w:rsidP="001E474D">
      <w:pPr>
        <w:ind w:left="567"/>
        <w:rPr>
          <w:lang w:val="es-ES_tradnl"/>
        </w:rPr>
      </w:pPr>
    </w:p>
    <w:p w14:paraId="3BC85C3C" w14:textId="0A560F45" w:rsidR="008D6344" w:rsidRPr="008D6344" w:rsidRDefault="008D6344" w:rsidP="008D6344">
      <w:pPr>
        <w:pStyle w:val="Prrafodelista"/>
        <w:numPr>
          <w:ilvl w:val="0"/>
          <w:numId w:val="1"/>
        </w:numPr>
        <w:rPr>
          <w:lang w:val="es-ES_tradnl"/>
        </w:rPr>
      </w:pPr>
      <w:r w:rsidRPr="00E2717E">
        <w:rPr>
          <w:b/>
          <w:lang w:val="es-ES_tradnl"/>
        </w:rPr>
        <w:t>CO</w:t>
      </w:r>
      <w:r w:rsidRPr="008D6344">
        <w:rPr>
          <w:b/>
          <w:lang w:val="es-ES_tradnl"/>
        </w:rPr>
        <w:t>METIDO</w:t>
      </w:r>
      <w:r w:rsidR="00E2717E">
        <w:rPr>
          <w:b/>
          <w:lang w:val="es-ES_tradnl"/>
        </w:rPr>
        <w:t xml:space="preserve"> Y OBJETIVOS</w:t>
      </w:r>
      <w:r w:rsidRPr="008D6344">
        <w:rPr>
          <w:b/>
          <w:lang w:val="es-ES_tradnl"/>
        </w:rPr>
        <w:t xml:space="preserve"> DEL EQUIPO</w:t>
      </w:r>
      <w:r w:rsidRPr="008D6344">
        <w:rPr>
          <w:lang w:val="es-ES_tradnl"/>
        </w:rPr>
        <w:t xml:space="preserve"> (</w:t>
      </w:r>
      <w:r w:rsidR="00082D42">
        <w:rPr>
          <w:lang w:val="es-ES_tradnl"/>
        </w:rPr>
        <w:t>Máximo 10 líneas; redacción</w:t>
      </w:r>
      <w:r w:rsidRPr="008D6344">
        <w:rPr>
          <w:lang w:val="es-ES_tradnl"/>
        </w:rPr>
        <w:t xml:space="preserve"> en forma impersonal):</w:t>
      </w:r>
    </w:p>
    <w:p w14:paraId="47E5AD27" w14:textId="51307F2B" w:rsidR="008D6344" w:rsidRDefault="008D6344" w:rsidP="001E474D">
      <w:pPr>
        <w:ind w:left="567"/>
        <w:rPr>
          <w:lang w:val="es-ES_tradnl"/>
        </w:rPr>
      </w:pPr>
    </w:p>
    <w:p w14:paraId="4C8B71D5" w14:textId="01ED5CE4" w:rsidR="008D6344" w:rsidRDefault="008D6344" w:rsidP="001E474D">
      <w:pPr>
        <w:ind w:left="567"/>
        <w:rPr>
          <w:lang w:val="es-ES_tradnl"/>
        </w:rPr>
      </w:pPr>
    </w:p>
    <w:p w14:paraId="0A114A9B" w14:textId="5467E37E" w:rsidR="008D6344" w:rsidRDefault="008D6344" w:rsidP="001E474D">
      <w:pPr>
        <w:ind w:left="567"/>
        <w:rPr>
          <w:lang w:val="es-ES_tradnl"/>
        </w:rPr>
      </w:pPr>
    </w:p>
    <w:p w14:paraId="308F38AC" w14:textId="017DFC39" w:rsidR="008D6344" w:rsidRDefault="008D6344" w:rsidP="001E474D">
      <w:pPr>
        <w:ind w:left="567"/>
        <w:rPr>
          <w:lang w:val="es-ES_tradnl"/>
        </w:rPr>
      </w:pPr>
    </w:p>
    <w:p w14:paraId="5941D319" w14:textId="6EFE3EC1" w:rsidR="008D6344" w:rsidRDefault="008D6344" w:rsidP="008D6344">
      <w:pPr>
        <w:pStyle w:val="Prrafodelista"/>
        <w:numPr>
          <w:ilvl w:val="0"/>
          <w:numId w:val="1"/>
        </w:numPr>
        <w:rPr>
          <w:lang w:val="es-ES_tradnl"/>
        </w:rPr>
      </w:pPr>
      <w:r w:rsidRPr="00E2717E">
        <w:rPr>
          <w:b/>
          <w:lang w:val="es-ES_tradnl"/>
        </w:rPr>
        <w:t xml:space="preserve">ACTIVIDADES REALIZADAS </w:t>
      </w:r>
      <w:r w:rsidR="00E2717E">
        <w:rPr>
          <w:b/>
          <w:lang w:val="es-ES_tradnl"/>
        </w:rPr>
        <w:t xml:space="preserve">O </w:t>
      </w:r>
      <w:r w:rsidR="00082D42">
        <w:rPr>
          <w:b/>
          <w:lang w:val="es-ES_tradnl"/>
        </w:rPr>
        <w:t xml:space="preserve">COMPETICIONES </w:t>
      </w:r>
      <w:r w:rsidR="00E2717E">
        <w:rPr>
          <w:b/>
          <w:lang w:val="es-ES_tradnl"/>
        </w:rPr>
        <w:t xml:space="preserve">EN LAS QUE SE HA PARTICIPADO </w:t>
      </w:r>
      <w:r w:rsidRPr="00E2717E">
        <w:rPr>
          <w:b/>
          <w:lang w:val="es-ES_tradnl"/>
        </w:rPr>
        <w:t>EN EL CURSO 2021-2022</w:t>
      </w:r>
      <w:r>
        <w:rPr>
          <w:lang w:val="es-ES_tradnl"/>
        </w:rPr>
        <w:t xml:space="preserve"> (</w:t>
      </w:r>
      <w:r w:rsidR="00E2717E">
        <w:rPr>
          <w:lang w:val="es-ES_tradnl"/>
        </w:rPr>
        <w:t>enumerar con</w:t>
      </w:r>
      <w:r>
        <w:rPr>
          <w:lang w:val="es-ES_tradnl"/>
        </w:rPr>
        <w:t xml:space="preserve"> fechas de realización </w:t>
      </w:r>
      <w:r w:rsidR="00E2717E">
        <w:rPr>
          <w:lang w:val="es-ES_tradnl"/>
        </w:rPr>
        <w:t>y/</w:t>
      </w:r>
      <w:r>
        <w:rPr>
          <w:lang w:val="es-ES_tradnl"/>
        </w:rPr>
        <w:t>o participación)</w:t>
      </w:r>
    </w:p>
    <w:p w14:paraId="5D44D80F" w14:textId="59A2C2A3" w:rsidR="00E2717E" w:rsidRDefault="00E2717E" w:rsidP="00E2717E">
      <w:pPr>
        <w:ind w:left="567"/>
        <w:rPr>
          <w:lang w:val="es-ES_tradnl"/>
        </w:rPr>
      </w:pPr>
    </w:p>
    <w:p w14:paraId="5411CEFD" w14:textId="05446E8D" w:rsidR="00E2717E" w:rsidRDefault="00E2717E" w:rsidP="00E2717E">
      <w:pPr>
        <w:ind w:left="567"/>
        <w:rPr>
          <w:lang w:val="es-ES_tradnl"/>
        </w:rPr>
      </w:pPr>
    </w:p>
    <w:p w14:paraId="2D51D8A3" w14:textId="77777777" w:rsidR="001548AE" w:rsidRDefault="001548AE" w:rsidP="00E2717E">
      <w:pPr>
        <w:ind w:left="567"/>
        <w:rPr>
          <w:lang w:val="es-ES_tradnl"/>
        </w:rPr>
      </w:pPr>
    </w:p>
    <w:p w14:paraId="120E557B" w14:textId="70AE5FA2" w:rsidR="001548AE" w:rsidRDefault="001548AE" w:rsidP="00E2717E">
      <w:pPr>
        <w:ind w:left="567"/>
        <w:rPr>
          <w:lang w:val="es-ES_tradnl"/>
        </w:rPr>
      </w:pPr>
    </w:p>
    <w:p w14:paraId="13F3467F" w14:textId="77777777" w:rsidR="001548AE" w:rsidRPr="00E2717E" w:rsidRDefault="001548AE" w:rsidP="001548AE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lang w:val="es-ES_tradnl"/>
        </w:rPr>
      </w:pPr>
      <w:r w:rsidRPr="00E2717E">
        <w:rPr>
          <w:b/>
          <w:lang w:val="es-ES_tradnl"/>
        </w:rPr>
        <w:t>ESPACIOS EN LOS QUE SE HA TRABAJADO EN EL CURSO 2021-2022</w:t>
      </w:r>
    </w:p>
    <w:p w14:paraId="6C97BB24" w14:textId="77777777" w:rsidR="001548AE" w:rsidRDefault="001548AE" w:rsidP="00E2717E">
      <w:pPr>
        <w:ind w:left="567"/>
        <w:rPr>
          <w:lang w:val="es-ES_tradnl"/>
        </w:rPr>
      </w:pPr>
    </w:p>
    <w:p w14:paraId="61E76687" w14:textId="22949239" w:rsidR="00E2717E" w:rsidRDefault="00E2717E" w:rsidP="00E2717E">
      <w:pPr>
        <w:ind w:left="567"/>
        <w:rPr>
          <w:lang w:val="es-ES_tradnl"/>
        </w:rPr>
      </w:pPr>
    </w:p>
    <w:p w14:paraId="09FB359D" w14:textId="77777777" w:rsidR="001548AE" w:rsidRDefault="001548AE" w:rsidP="00E2717E">
      <w:pPr>
        <w:ind w:left="567"/>
        <w:rPr>
          <w:lang w:val="es-ES_tradnl"/>
        </w:rPr>
      </w:pPr>
    </w:p>
    <w:p w14:paraId="311C07C3" w14:textId="1835A110" w:rsidR="00E2717E" w:rsidRPr="00E2717E" w:rsidRDefault="00E2717E" w:rsidP="00E2717E">
      <w:pPr>
        <w:pStyle w:val="Prrafodelista"/>
        <w:numPr>
          <w:ilvl w:val="0"/>
          <w:numId w:val="1"/>
        </w:numPr>
        <w:rPr>
          <w:b/>
          <w:lang w:val="es-ES_tradnl"/>
        </w:rPr>
      </w:pPr>
      <w:r w:rsidRPr="00E2717E">
        <w:rPr>
          <w:b/>
          <w:lang w:val="es-ES_tradnl"/>
        </w:rPr>
        <w:t>NÚMERO DE MIEMBROS EN CURSO 2021-2022</w:t>
      </w:r>
    </w:p>
    <w:p w14:paraId="038D433C" w14:textId="77777777" w:rsidR="008D6344" w:rsidRDefault="008D6344" w:rsidP="001E474D">
      <w:pPr>
        <w:ind w:left="567"/>
        <w:rPr>
          <w:lang w:val="es-ES_tradnl"/>
        </w:rPr>
      </w:pPr>
    </w:p>
    <w:p w14:paraId="7A460299" w14:textId="4F2E5649" w:rsidR="008D6344" w:rsidRDefault="008D6344" w:rsidP="001E474D">
      <w:pPr>
        <w:ind w:left="567"/>
        <w:rPr>
          <w:lang w:val="es-ES_tradnl"/>
        </w:rPr>
      </w:pPr>
    </w:p>
    <w:p w14:paraId="6E883309" w14:textId="7A1AE424" w:rsidR="00E2717E" w:rsidRDefault="00E2717E" w:rsidP="001E474D">
      <w:pPr>
        <w:ind w:left="567"/>
        <w:rPr>
          <w:lang w:val="es-ES_tradnl"/>
        </w:rPr>
      </w:pPr>
    </w:p>
    <w:p w14:paraId="74AF2D4A" w14:textId="7F696597" w:rsidR="00E2717E" w:rsidRDefault="00E2717E" w:rsidP="001E474D">
      <w:pPr>
        <w:ind w:left="567"/>
        <w:rPr>
          <w:lang w:val="es-ES_tradnl"/>
        </w:rPr>
      </w:pPr>
    </w:p>
    <w:p w14:paraId="096B5FD9" w14:textId="5CA8CC4A" w:rsidR="00E2717E" w:rsidRDefault="00E2717E" w:rsidP="00E2717E">
      <w:pPr>
        <w:pStyle w:val="Prrafodelista"/>
        <w:numPr>
          <w:ilvl w:val="0"/>
          <w:numId w:val="1"/>
        </w:numPr>
        <w:rPr>
          <w:b/>
          <w:lang w:val="es-ES_tradnl"/>
        </w:rPr>
      </w:pPr>
      <w:r w:rsidRPr="00E2717E">
        <w:rPr>
          <w:b/>
          <w:lang w:val="es-ES_tradnl"/>
        </w:rPr>
        <w:t>LOGROS CONSEGUIDOS EN EL CURSO 2021-2022</w:t>
      </w:r>
      <w:r>
        <w:rPr>
          <w:b/>
          <w:lang w:val="es-ES_tradnl"/>
        </w:rPr>
        <w:t xml:space="preserve"> </w:t>
      </w:r>
      <w:r>
        <w:rPr>
          <w:lang w:val="es-ES_tradnl"/>
        </w:rPr>
        <w:t>(premios</w:t>
      </w:r>
      <w:r w:rsidR="001C5164">
        <w:rPr>
          <w:lang w:val="es-ES_tradnl"/>
        </w:rPr>
        <w:t>, menciones,</w:t>
      </w:r>
      <w:r>
        <w:rPr>
          <w:lang w:val="es-ES_tradnl"/>
        </w:rPr>
        <w:t xml:space="preserve"> reconocimientos)</w:t>
      </w:r>
    </w:p>
    <w:p w14:paraId="0F3477C7" w14:textId="187C5AC9" w:rsidR="00E2717E" w:rsidRPr="00E2717E" w:rsidRDefault="00E2717E" w:rsidP="00E2717E">
      <w:pPr>
        <w:ind w:left="567"/>
        <w:rPr>
          <w:lang w:val="es-ES_tradnl"/>
        </w:rPr>
      </w:pPr>
    </w:p>
    <w:p w14:paraId="75B39547" w14:textId="4EF35159" w:rsidR="00E2717E" w:rsidRDefault="00E2717E" w:rsidP="00E2717E">
      <w:pPr>
        <w:ind w:left="567"/>
        <w:rPr>
          <w:lang w:val="es-ES_tradnl"/>
        </w:rPr>
      </w:pPr>
    </w:p>
    <w:p w14:paraId="7B6B5DCB" w14:textId="77777777" w:rsidR="00E2717E" w:rsidRPr="00E2717E" w:rsidRDefault="00E2717E" w:rsidP="00E2717E">
      <w:pPr>
        <w:ind w:left="567"/>
        <w:rPr>
          <w:lang w:val="es-ES_tradnl"/>
        </w:rPr>
      </w:pPr>
    </w:p>
    <w:p w14:paraId="1F697779" w14:textId="2C1913CE" w:rsidR="00E2717E" w:rsidRPr="00E2717E" w:rsidRDefault="00E2717E" w:rsidP="00E2717E">
      <w:pPr>
        <w:ind w:left="567"/>
        <w:rPr>
          <w:lang w:val="es-ES_tradnl"/>
        </w:rPr>
      </w:pPr>
    </w:p>
    <w:p w14:paraId="11CEA74A" w14:textId="77777777" w:rsidR="00E2717E" w:rsidRPr="008D6344" w:rsidRDefault="00E2717E" w:rsidP="00E2717E">
      <w:pPr>
        <w:pStyle w:val="Prrafodelista"/>
        <w:numPr>
          <w:ilvl w:val="0"/>
          <w:numId w:val="1"/>
        </w:numPr>
        <w:rPr>
          <w:lang w:val="es-ES_tradnl"/>
        </w:rPr>
      </w:pPr>
      <w:r w:rsidRPr="00E2717E">
        <w:rPr>
          <w:b/>
          <w:lang w:val="es-ES_tradnl"/>
        </w:rPr>
        <w:t xml:space="preserve">ACTIVIDADES REALIZADAS CON OTROS EQUIPOS DE GENERACIÓN ESPONTÁNEA </w:t>
      </w:r>
      <w:r w:rsidRPr="00E2717E">
        <w:rPr>
          <w:lang w:val="es-ES_tradnl"/>
        </w:rPr>
        <w:t>(enumerar</w:t>
      </w:r>
      <w:r>
        <w:rPr>
          <w:lang w:val="es-ES_tradnl"/>
        </w:rPr>
        <w:t xml:space="preserve"> con fechas de realización y/o participación)</w:t>
      </w:r>
    </w:p>
    <w:p w14:paraId="252F326F" w14:textId="42D0A8DE" w:rsidR="00E2717E" w:rsidRDefault="00E2717E" w:rsidP="00E2717E">
      <w:pPr>
        <w:pStyle w:val="Prrafodelista"/>
        <w:ind w:left="567"/>
        <w:rPr>
          <w:lang w:val="es-ES_tradnl"/>
        </w:rPr>
      </w:pPr>
    </w:p>
    <w:p w14:paraId="59EB1E8B" w14:textId="77777777" w:rsidR="001548AE" w:rsidRPr="00E2717E" w:rsidRDefault="001548AE" w:rsidP="00E2717E">
      <w:pPr>
        <w:pStyle w:val="Prrafodelista"/>
        <w:ind w:left="567"/>
        <w:rPr>
          <w:lang w:val="es-ES_tradnl"/>
        </w:rPr>
      </w:pPr>
    </w:p>
    <w:p w14:paraId="49634ADF" w14:textId="013C188B" w:rsidR="00E2717E" w:rsidRPr="00E2717E" w:rsidRDefault="00E2717E" w:rsidP="00E2717E">
      <w:pPr>
        <w:tabs>
          <w:tab w:val="left" w:pos="0"/>
        </w:tabs>
        <w:ind w:left="567"/>
        <w:rPr>
          <w:lang w:val="es-ES_tradnl"/>
        </w:rPr>
      </w:pPr>
    </w:p>
    <w:p w14:paraId="3C6154CC" w14:textId="77777777" w:rsidR="00E2717E" w:rsidRPr="00E2717E" w:rsidRDefault="00E2717E" w:rsidP="00E2717E">
      <w:pPr>
        <w:tabs>
          <w:tab w:val="left" w:pos="0"/>
        </w:tabs>
        <w:ind w:left="567"/>
        <w:rPr>
          <w:lang w:val="es-ES_tradnl"/>
        </w:rPr>
      </w:pPr>
    </w:p>
    <w:p w14:paraId="59199E2D" w14:textId="0506D1AA" w:rsidR="00E2717E" w:rsidRPr="001548AE" w:rsidRDefault="00082D42" w:rsidP="001548AE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lang w:val="es-ES_tradnl"/>
        </w:rPr>
      </w:pPr>
      <w:r>
        <w:rPr>
          <w:b/>
          <w:lang w:val="es-ES_tradnl"/>
        </w:rPr>
        <w:t>EXP</w:t>
      </w:r>
      <w:bookmarkStart w:id="0" w:name="_GoBack"/>
      <w:bookmarkEnd w:id="0"/>
      <w:r>
        <w:rPr>
          <w:b/>
          <w:lang w:val="es-ES_tradnl"/>
        </w:rPr>
        <w:t xml:space="preserve">LICAR </w:t>
      </w:r>
      <w:r w:rsidR="001548AE" w:rsidRPr="001548AE">
        <w:rPr>
          <w:b/>
          <w:lang w:val="es-ES_tradnl"/>
        </w:rPr>
        <w:t>EL IMPACTO DE LA ACTIVIDAD DEL EQUIPO EN LA COMUNIDAD UNIVERSITARIA</w:t>
      </w:r>
    </w:p>
    <w:p w14:paraId="0E659974" w14:textId="77777777" w:rsidR="00E2717E" w:rsidRPr="00E2717E" w:rsidRDefault="00E2717E" w:rsidP="00E2717E">
      <w:pPr>
        <w:tabs>
          <w:tab w:val="left" w:pos="0"/>
        </w:tabs>
        <w:ind w:left="567"/>
        <w:rPr>
          <w:lang w:val="es-ES_tradnl"/>
        </w:rPr>
      </w:pPr>
    </w:p>
    <w:sectPr w:rsidR="00E2717E" w:rsidRPr="00E2717E" w:rsidSect="00CD6344">
      <w:headerReference w:type="default" r:id="rId10"/>
      <w:footerReference w:type="default" r:id="rId11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0A8CA" w14:textId="77777777" w:rsidR="00AA11C6" w:rsidRDefault="00AA11C6">
      <w:r>
        <w:separator/>
      </w:r>
    </w:p>
  </w:endnote>
  <w:endnote w:type="continuationSeparator" w:id="0">
    <w:p w14:paraId="55F0A8CB" w14:textId="77777777" w:rsidR="00AA11C6" w:rsidRDefault="00AA1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EE34D" w14:textId="302570DE" w:rsidR="00CD6344" w:rsidRPr="00A7516D" w:rsidRDefault="00CD6344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D93320B" wp14:editId="61EC6C8E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60389456" wp14:editId="28DFD65B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1" allowOverlap="1" wp14:anchorId="08044E3B" wp14:editId="2030D31B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57A0">
      <w:rPr>
        <w:rFonts w:cs="Arial"/>
        <w:sz w:val="14"/>
        <w:lang w:val="en-US"/>
      </w:rPr>
      <w:t>Vicerrectorado de Estudiantes y Emprendimiento</w:t>
    </w:r>
  </w:p>
  <w:p w14:paraId="6562ECA5" w14:textId="6397DD08" w:rsidR="00CD6344" w:rsidRPr="00A7516D" w:rsidRDefault="00CD6344" w:rsidP="00CD6344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</w:t>
    </w:r>
    <w:r w:rsidRPr="00A7516D">
      <w:rPr>
        <w:rFonts w:cs="Arial"/>
        <w:sz w:val="14"/>
      </w:rPr>
      <w:t>cnica de València</w:t>
    </w:r>
  </w:p>
  <w:p w14:paraId="1F1D5088" w14:textId="0E6848E9" w:rsidR="00CD6344" w:rsidRPr="00A7516D" w:rsidRDefault="00CD6344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42A73C09" w14:textId="3300C478" w:rsidR="00CD6344" w:rsidRPr="00352233" w:rsidRDefault="00CD6344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24B6FBD0" w14:textId="18FDA457" w:rsidR="00CD6344" w:rsidRPr="00352233" w:rsidRDefault="00CD6344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1AE72C89" w14:textId="77777777" w:rsidR="00CD6344" w:rsidRPr="00A7516D" w:rsidRDefault="00CD6344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31A452AC" w14:textId="77777777" w:rsidR="00CD6344" w:rsidRPr="00FD2A3A" w:rsidRDefault="00CD6344" w:rsidP="00CD6344">
    <w:pPr>
      <w:pStyle w:val="Piedepgina"/>
    </w:pPr>
  </w:p>
  <w:p w14:paraId="55F0A8D4" w14:textId="175D7FDC" w:rsidR="00FB48D4" w:rsidRPr="00CD6344" w:rsidRDefault="00FB48D4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0A8C8" w14:textId="77777777" w:rsidR="00AA11C6" w:rsidRDefault="00AA11C6">
      <w:r>
        <w:separator/>
      </w:r>
    </w:p>
  </w:footnote>
  <w:footnote w:type="continuationSeparator" w:id="0">
    <w:p w14:paraId="55F0A8C9" w14:textId="77777777" w:rsidR="00AA11C6" w:rsidRDefault="00AA1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0A8CD" w14:textId="3B6AC6E0" w:rsidR="00FB48D4" w:rsidRPr="00654464" w:rsidRDefault="00F326B6" w:rsidP="00CD6344">
    <w:pPr>
      <w:pStyle w:val="Encabezado"/>
      <w:tabs>
        <w:tab w:val="clear" w:pos="8504"/>
        <w:tab w:val="right" w:pos="9355"/>
      </w:tabs>
    </w:pPr>
    <w:r>
      <w:rPr>
        <w:noProof/>
      </w:rPr>
      <w:drawing>
        <wp:inline distT="0" distB="0" distL="0" distR="0" wp14:anchorId="55F0A8D7" wp14:editId="617033BF">
          <wp:extent cx="1455724" cy="831131"/>
          <wp:effectExtent l="0" t="0" r="0" b="762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E_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781" cy="83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6344">
      <w:tab/>
    </w:r>
    <w:r w:rsidR="00CD6344">
      <w:tab/>
    </w:r>
    <w:r w:rsidR="00CD6344">
      <w:rPr>
        <w:noProof/>
      </w:rPr>
      <w:drawing>
        <wp:inline distT="0" distB="0" distL="0" distR="0" wp14:anchorId="482F1501" wp14:editId="5145A9E5">
          <wp:extent cx="2026311" cy="882851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GE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729" cy="893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CC287C"/>
    <w:multiLevelType w:val="hybridMultilevel"/>
    <w:tmpl w:val="3F0ABB92"/>
    <w:lvl w:ilvl="0" w:tplc="A7781B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C6"/>
    <w:rsid w:val="000511D0"/>
    <w:rsid w:val="000773FB"/>
    <w:rsid w:val="00082D42"/>
    <w:rsid w:val="000F767C"/>
    <w:rsid w:val="001548AE"/>
    <w:rsid w:val="00155969"/>
    <w:rsid w:val="001C3B4A"/>
    <w:rsid w:val="001C5164"/>
    <w:rsid w:val="001D7E4E"/>
    <w:rsid w:val="001E474D"/>
    <w:rsid w:val="0024437B"/>
    <w:rsid w:val="00275AD4"/>
    <w:rsid w:val="002A7E50"/>
    <w:rsid w:val="002D7759"/>
    <w:rsid w:val="003B5237"/>
    <w:rsid w:val="00472EB0"/>
    <w:rsid w:val="004D3A9D"/>
    <w:rsid w:val="004F2C01"/>
    <w:rsid w:val="005406C2"/>
    <w:rsid w:val="00595BA6"/>
    <w:rsid w:val="005B11C0"/>
    <w:rsid w:val="00654464"/>
    <w:rsid w:val="006776E2"/>
    <w:rsid w:val="006A3566"/>
    <w:rsid w:val="0077235E"/>
    <w:rsid w:val="007969D5"/>
    <w:rsid w:val="007A0555"/>
    <w:rsid w:val="008244FD"/>
    <w:rsid w:val="00843485"/>
    <w:rsid w:val="00893815"/>
    <w:rsid w:val="008D6344"/>
    <w:rsid w:val="00A724F2"/>
    <w:rsid w:val="00AA11C6"/>
    <w:rsid w:val="00AD3983"/>
    <w:rsid w:val="00AF1C18"/>
    <w:rsid w:val="00C06345"/>
    <w:rsid w:val="00C84CFD"/>
    <w:rsid w:val="00CD6344"/>
    <w:rsid w:val="00D87A89"/>
    <w:rsid w:val="00E013F0"/>
    <w:rsid w:val="00E2717E"/>
    <w:rsid w:val="00E80701"/>
    <w:rsid w:val="00EC4A6F"/>
    <w:rsid w:val="00EE3D9F"/>
    <w:rsid w:val="00EF4A01"/>
    <w:rsid w:val="00F326B6"/>
    <w:rsid w:val="00F71738"/>
    <w:rsid w:val="00FB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5F0A8C7"/>
  <w15:chartTrackingRefBased/>
  <w15:docId w15:val="{FA2313A2-A565-4BA9-BFA2-0695AD07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A0555"/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7969D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7969D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qFormat/>
    <w:rsid w:val="007969D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93815"/>
    <w:rPr>
      <w:rFonts w:ascii="Arial" w:hAnsi="Arial"/>
      <w:szCs w:val="24"/>
    </w:rPr>
  </w:style>
  <w:style w:type="table" w:styleId="Tablaconcuadrcula">
    <w:name w:val="Table Grid"/>
    <w:basedOn w:val="Tablanormal"/>
    <w:rsid w:val="001E4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D6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llo\Downloads\VEE_v_ver(3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03D92BF4A7D34E9A6909904AE36589" ma:contentTypeVersion="14" ma:contentTypeDescription="Crear nuevo documento." ma:contentTypeScope="" ma:versionID="d6985d5fa6d75499697a1fb2c47c6b4d">
  <xsd:schema xmlns:xsd="http://www.w3.org/2001/XMLSchema" xmlns:xs="http://www.w3.org/2001/XMLSchema" xmlns:p="http://schemas.microsoft.com/office/2006/metadata/properties" xmlns:ns3="fbdb0a2f-eaca-4b62-a9c0-b1a40ba69e20" xmlns:ns4="b94d21b3-c132-489e-b263-4453dd179467" targetNamespace="http://schemas.microsoft.com/office/2006/metadata/properties" ma:root="true" ma:fieldsID="d979ad3f6d6446763127bc6cdbf6d421" ns3:_="" ns4:_="">
    <xsd:import namespace="fbdb0a2f-eaca-4b62-a9c0-b1a40ba69e20"/>
    <xsd:import namespace="b94d21b3-c132-489e-b263-4453dd17946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b0a2f-eaca-4b62-a9c0-b1a40ba69e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d21b3-c132-489e-b263-4453dd1794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4CA5F5-9F00-4CC7-BBD3-BA404931B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db0a2f-eaca-4b62-a9c0-b1a40ba69e20"/>
    <ds:schemaRef ds:uri="b94d21b3-c132-489e-b263-4453dd179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F5936A-F811-4C07-A573-1E1EDD63FF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C1DE8-EECB-40F0-B309-8C8734D004DA}">
  <ds:schemaRefs>
    <ds:schemaRef ds:uri="http://purl.org/dc/elements/1.1/"/>
    <ds:schemaRef ds:uri="fbdb0a2f-eaca-4b62-a9c0-b1a40ba69e20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b94d21b3-c132-489e-b263-4453dd179467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VEE_v_ver(3)</Template>
  <TotalTime>41</TotalTime>
  <Pages>1</Pages>
  <Words>105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cp:lastModifiedBy>Fanny Collado</cp:lastModifiedBy>
  <cp:revision>6</cp:revision>
  <dcterms:created xsi:type="dcterms:W3CDTF">2022-07-07T15:06:00Z</dcterms:created>
  <dcterms:modified xsi:type="dcterms:W3CDTF">2022-07-07T15:47:00Z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0x0101005203D92BF4A7D34E9A6909904AE36589</vt:lpwstr>
  </property>
</Properties>
</file>